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E9107" w14:textId="77777777" w:rsidR="00B74FC2" w:rsidRDefault="00B74FC2" w:rsidP="00B74FC2">
      <w:pPr>
        <w:rPr>
          <w:rFonts w:ascii="Arial" w:hAnsi="Arial" w:cs="Arial"/>
        </w:rPr>
      </w:pPr>
      <w:bookmarkStart w:id="0" w:name="_Hlk3706292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5"/>
        <w:gridCol w:w="5761"/>
      </w:tblGrid>
      <w:tr w:rsidR="0088626D" w:rsidRPr="001A2743" w14:paraId="0EDAB3EA" w14:textId="77777777" w:rsidTr="00AA3D5B">
        <w:tc>
          <w:tcPr>
            <w:tcW w:w="3865" w:type="dxa"/>
          </w:tcPr>
          <w:bookmarkEnd w:id="0"/>
          <w:p w14:paraId="43B118C5" w14:textId="451E42DE" w:rsidR="0088626D" w:rsidRPr="001A2743" w:rsidRDefault="0088626D" w:rsidP="00B74FC2">
            <w:pPr>
              <w:rPr>
                <w:rFonts w:ascii="Arial" w:hAnsi="Arial" w:cs="Arial"/>
                <w:iCs/>
              </w:rPr>
            </w:pPr>
            <w:r w:rsidRPr="001A2743">
              <w:rPr>
                <w:rFonts w:ascii="Arial" w:hAnsi="Arial" w:cs="Arial"/>
                <w:noProof/>
                <w:lang w:eastAsia="en-GB"/>
              </w:rPr>
              <w:drawing>
                <wp:inline distT="0" distB="0" distL="0" distR="0" wp14:anchorId="34F80947" wp14:editId="7D60DAB5">
                  <wp:extent cx="1514475" cy="1287369"/>
                  <wp:effectExtent l="0" t="0" r="0" b="8255"/>
                  <wp:docPr id="2" name="Picture 2" descr="U:\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res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649" cy="1296018"/>
                          </a:xfrm>
                          <a:prstGeom prst="rect">
                            <a:avLst/>
                          </a:prstGeom>
                          <a:noFill/>
                          <a:ln>
                            <a:noFill/>
                          </a:ln>
                        </pic:spPr>
                      </pic:pic>
                    </a:graphicData>
                  </a:graphic>
                </wp:inline>
              </w:drawing>
            </w:r>
          </w:p>
        </w:tc>
        <w:tc>
          <w:tcPr>
            <w:tcW w:w="5761" w:type="dxa"/>
          </w:tcPr>
          <w:p w14:paraId="294D7B0F" w14:textId="597EA0EC" w:rsidR="0088626D" w:rsidRPr="001A2743" w:rsidRDefault="0023501D" w:rsidP="0088626D">
            <w:pPr>
              <w:jc w:val="right"/>
              <w:rPr>
                <w:rFonts w:ascii="Arial" w:hAnsi="Arial" w:cs="Arial"/>
                <w:b/>
              </w:rPr>
            </w:pPr>
            <w:r w:rsidRPr="001A2743">
              <w:rPr>
                <w:rFonts w:ascii="Arial" w:hAnsi="Arial" w:cs="Arial"/>
                <w:b/>
              </w:rPr>
              <w:t xml:space="preserve">Dame </w:t>
            </w:r>
            <w:r w:rsidR="0088626D" w:rsidRPr="001A2743">
              <w:rPr>
                <w:rFonts w:ascii="Arial" w:hAnsi="Arial" w:cs="Arial"/>
                <w:b/>
              </w:rPr>
              <w:t xml:space="preserve">Norma Redfearn </w:t>
            </w:r>
            <w:r w:rsidR="00A10E08" w:rsidRPr="001A2743">
              <w:rPr>
                <w:rFonts w:ascii="Arial" w:hAnsi="Arial" w:cs="Arial"/>
                <w:b/>
              </w:rPr>
              <w:t>D</w:t>
            </w:r>
            <w:r w:rsidR="0088626D" w:rsidRPr="001A2743">
              <w:rPr>
                <w:rFonts w:ascii="Arial" w:hAnsi="Arial" w:cs="Arial"/>
                <w:b/>
              </w:rPr>
              <w:t>BE</w:t>
            </w:r>
          </w:p>
          <w:p w14:paraId="1C76C54B" w14:textId="77777777" w:rsidR="0088626D" w:rsidRPr="001A2743" w:rsidRDefault="0088626D" w:rsidP="0088626D">
            <w:pPr>
              <w:jc w:val="right"/>
              <w:rPr>
                <w:rFonts w:ascii="Arial" w:hAnsi="Arial" w:cs="Arial"/>
                <w:b/>
              </w:rPr>
            </w:pPr>
            <w:r w:rsidRPr="001A2743">
              <w:rPr>
                <w:rFonts w:ascii="Arial" w:hAnsi="Arial" w:cs="Arial"/>
                <w:b/>
              </w:rPr>
              <w:t>Elected Mayor of North Tyneside</w:t>
            </w:r>
          </w:p>
          <w:p w14:paraId="137B95BB" w14:textId="77777777" w:rsidR="0088626D" w:rsidRPr="001A2743" w:rsidRDefault="0088626D" w:rsidP="0088626D">
            <w:pPr>
              <w:jc w:val="right"/>
              <w:rPr>
                <w:rFonts w:ascii="Arial" w:hAnsi="Arial" w:cs="Arial"/>
                <w:b/>
              </w:rPr>
            </w:pPr>
          </w:p>
          <w:p w14:paraId="3A0A6CEF" w14:textId="77777777" w:rsidR="0088626D" w:rsidRPr="001A2743" w:rsidRDefault="0088626D" w:rsidP="0088626D">
            <w:pPr>
              <w:jc w:val="right"/>
              <w:rPr>
                <w:rFonts w:ascii="Arial" w:hAnsi="Arial" w:cs="Arial"/>
                <w:b/>
                <w:sz w:val="18"/>
              </w:rPr>
            </w:pPr>
          </w:p>
          <w:p w14:paraId="3D01F25A" w14:textId="77777777" w:rsidR="0088626D" w:rsidRPr="001A2743" w:rsidRDefault="0088626D" w:rsidP="0088626D">
            <w:pPr>
              <w:jc w:val="right"/>
              <w:rPr>
                <w:rFonts w:ascii="Arial" w:hAnsi="Arial" w:cs="Arial"/>
                <w:b/>
                <w:sz w:val="18"/>
              </w:rPr>
            </w:pPr>
            <w:r w:rsidRPr="001A2743">
              <w:rPr>
                <w:rFonts w:ascii="Arial" w:hAnsi="Arial" w:cs="Arial"/>
                <w:b/>
                <w:sz w:val="18"/>
              </w:rPr>
              <w:t>North Tyneside Council</w:t>
            </w:r>
          </w:p>
          <w:p w14:paraId="0EBB4542" w14:textId="77777777" w:rsidR="0088626D" w:rsidRPr="001A2743" w:rsidRDefault="0088626D" w:rsidP="0088626D">
            <w:pPr>
              <w:jc w:val="right"/>
              <w:rPr>
                <w:rFonts w:ascii="Arial" w:hAnsi="Arial" w:cs="Arial"/>
                <w:b/>
                <w:sz w:val="18"/>
              </w:rPr>
            </w:pPr>
            <w:r w:rsidRPr="001A2743">
              <w:rPr>
                <w:rFonts w:ascii="Arial" w:hAnsi="Arial" w:cs="Arial"/>
                <w:b/>
                <w:sz w:val="18"/>
              </w:rPr>
              <w:t>Quadrant</w:t>
            </w:r>
          </w:p>
          <w:p w14:paraId="415CB14B" w14:textId="77777777" w:rsidR="0088626D" w:rsidRPr="001A2743" w:rsidRDefault="0088626D" w:rsidP="0088626D">
            <w:pPr>
              <w:jc w:val="right"/>
              <w:rPr>
                <w:rFonts w:ascii="Arial" w:hAnsi="Arial" w:cs="Arial"/>
                <w:b/>
                <w:sz w:val="18"/>
              </w:rPr>
            </w:pPr>
            <w:r w:rsidRPr="001A2743">
              <w:rPr>
                <w:rFonts w:ascii="Arial" w:hAnsi="Arial" w:cs="Arial"/>
                <w:b/>
                <w:sz w:val="18"/>
              </w:rPr>
              <w:t>The Silverlink North</w:t>
            </w:r>
          </w:p>
          <w:p w14:paraId="1C0A6C8E" w14:textId="77777777" w:rsidR="0088626D" w:rsidRPr="001A2743" w:rsidRDefault="0088626D" w:rsidP="0088626D">
            <w:pPr>
              <w:jc w:val="right"/>
              <w:rPr>
                <w:rFonts w:ascii="Arial" w:hAnsi="Arial" w:cs="Arial"/>
                <w:b/>
                <w:sz w:val="18"/>
              </w:rPr>
            </w:pPr>
            <w:r w:rsidRPr="001A2743">
              <w:rPr>
                <w:rFonts w:ascii="Arial" w:hAnsi="Arial" w:cs="Arial"/>
                <w:b/>
                <w:sz w:val="18"/>
              </w:rPr>
              <w:t>Cobalt Business Park</w:t>
            </w:r>
          </w:p>
          <w:p w14:paraId="56F3430D" w14:textId="77777777" w:rsidR="0088626D" w:rsidRPr="001A2743" w:rsidRDefault="0088626D" w:rsidP="0088626D">
            <w:pPr>
              <w:jc w:val="right"/>
              <w:rPr>
                <w:rFonts w:ascii="Arial" w:hAnsi="Arial" w:cs="Arial"/>
                <w:b/>
                <w:sz w:val="18"/>
              </w:rPr>
            </w:pPr>
            <w:r w:rsidRPr="001A2743">
              <w:rPr>
                <w:rFonts w:ascii="Arial" w:hAnsi="Arial" w:cs="Arial"/>
                <w:b/>
                <w:sz w:val="18"/>
              </w:rPr>
              <w:t>North Tyneside</w:t>
            </w:r>
          </w:p>
          <w:p w14:paraId="4D601DCB" w14:textId="77777777" w:rsidR="0088626D" w:rsidRPr="001A2743" w:rsidRDefault="0088626D" w:rsidP="0088626D">
            <w:pPr>
              <w:jc w:val="right"/>
              <w:rPr>
                <w:rFonts w:ascii="Arial" w:hAnsi="Arial" w:cs="Arial"/>
                <w:b/>
                <w:sz w:val="18"/>
              </w:rPr>
            </w:pPr>
            <w:r w:rsidRPr="001A2743">
              <w:rPr>
                <w:rFonts w:ascii="Arial" w:hAnsi="Arial" w:cs="Arial"/>
                <w:b/>
                <w:sz w:val="18"/>
              </w:rPr>
              <w:t>NE27 0BY</w:t>
            </w:r>
          </w:p>
          <w:p w14:paraId="7B63C6F0" w14:textId="77777777" w:rsidR="0088626D" w:rsidRPr="001A2743" w:rsidRDefault="0088626D" w:rsidP="0088626D">
            <w:pPr>
              <w:jc w:val="right"/>
              <w:rPr>
                <w:rFonts w:ascii="Arial" w:hAnsi="Arial" w:cs="Arial"/>
                <w:b/>
                <w:sz w:val="18"/>
              </w:rPr>
            </w:pPr>
          </w:p>
          <w:p w14:paraId="7C100D49" w14:textId="179708C7" w:rsidR="0088626D" w:rsidRPr="001A2743" w:rsidRDefault="0088626D" w:rsidP="000B6CE0">
            <w:pPr>
              <w:jc w:val="right"/>
              <w:rPr>
                <w:rFonts w:ascii="Arial" w:hAnsi="Arial" w:cs="Arial"/>
                <w:b/>
                <w:sz w:val="18"/>
              </w:rPr>
            </w:pPr>
            <w:r w:rsidRPr="001A2743">
              <w:rPr>
                <w:rFonts w:ascii="Arial" w:hAnsi="Arial" w:cs="Arial"/>
                <w:b/>
                <w:sz w:val="18"/>
              </w:rPr>
              <w:t>norma.redfearn@northtyneside.gov.uk</w:t>
            </w:r>
          </w:p>
        </w:tc>
      </w:tr>
    </w:tbl>
    <w:p w14:paraId="0A1E3D70" w14:textId="68129A5C" w:rsidR="0062442D" w:rsidRPr="001A2743" w:rsidRDefault="000B6CE0" w:rsidP="00AA3D5B">
      <w:pPr>
        <w:rPr>
          <w:rFonts w:ascii="Arial" w:hAnsi="Arial" w:cs="Arial"/>
        </w:rPr>
      </w:pPr>
      <w:bookmarkStart w:id="1" w:name="_Hlk95315014"/>
      <w:bookmarkStart w:id="2" w:name="_Hlk97632465"/>
      <w:r w:rsidRPr="001A2743">
        <w:rPr>
          <w:rFonts w:ascii="Arial" w:hAnsi="Arial" w:cs="Arial"/>
        </w:rPr>
        <w:t>05 February 2024</w:t>
      </w:r>
    </w:p>
    <w:p w14:paraId="58D1DB60" w14:textId="77777777" w:rsidR="000B6CE0" w:rsidRPr="001A2743" w:rsidRDefault="000B6CE0" w:rsidP="00AA3D5B">
      <w:pPr>
        <w:rPr>
          <w:rFonts w:ascii="Arial" w:hAnsi="Arial" w:cs="Arial"/>
        </w:rPr>
      </w:pPr>
    </w:p>
    <w:p w14:paraId="1273FA1C" w14:textId="3A2C4889" w:rsidR="000B6CE0" w:rsidRPr="001A2743" w:rsidRDefault="000B6CE0" w:rsidP="00AA3D5B">
      <w:pPr>
        <w:rPr>
          <w:rFonts w:ascii="Arial" w:hAnsi="Arial" w:cs="Arial"/>
        </w:rPr>
      </w:pPr>
      <w:r w:rsidRPr="001A2743">
        <w:rPr>
          <w:rFonts w:ascii="Arial" w:hAnsi="Arial" w:cs="Arial"/>
        </w:rPr>
        <w:t>Mrs S Grant</w:t>
      </w:r>
    </w:p>
    <w:p w14:paraId="0126B0E2" w14:textId="09F932D8" w:rsidR="000B6CE0" w:rsidRPr="001A2743" w:rsidRDefault="000B6CE0" w:rsidP="00AA3D5B">
      <w:pPr>
        <w:rPr>
          <w:rFonts w:ascii="Arial" w:hAnsi="Arial" w:cs="Arial"/>
        </w:rPr>
      </w:pPr>
      <w:r w:rsidRPr="001A2743">
        <w:rPr>
          <w:rFonts w:ascii="Arial" w:hAnsi="Arial" w:cs="Arial"/>
        </w:rPr>
        <w:t>Collingwood Primary School</w:t>
      </w:r>
    </w:p>
    <w:p w14:paraId="485D9C70" w14:textId="4FBA2931" w:rsidR="000B6CE0" w:rsidRPr="001A2743" w:rsidRDefault="000B6CE0" w:rsidP="00AA3D5B">
      <w:pPr>
        <w:rPr>
          <w:rFonts w:ascii="Arial" w:hAnsi="Arial" w:cs="Arial"/>
        </w:rPr>
      </w:pPr>
      <w:r w:rsidRPr="001A2743">
        <w:rPr>
          <w:rFonts w:ascii="Arial" w:hAnsi="Arial" w:cs="Arial"/>
        </w:rPr>
        <w:t>Oswin Terrace</w:t>
      </w:r>
    </w:p>
    <w:p w14:paraId="0FDA52A5" w14:textId="13972A4C" w:rsidR="000B6CE0" w:rsidRPr="001A2743" w:rsidRDefault="000B6CE0" w:rsidP="00AA3D5B">
      <w:pPr>
        <w:rPr>
          <w:rFonts w:ascii="Arial" w:hAnsi="Arial" w:cs="Arial"/>
        </w:rPr>
      </w:pPr>
      <w:r w:rsidRPr="001A2743">
        <w:rPr>
          <w:rFonts w:ascii="Arial" w:hAnsi="Arial" w:cs="Arial"/>
        </w:rPr>
        <w:t>North Shields</w:t>
      </w:r>
    </w:p>
    <w:p w14:paraId="582E8FB0" w14:textId="19A6435B" w:rsidR="000B6CE0" w:rsidRPr="001A2743" w:rsidRDefault="000B6CE0" w:rsidP="00AA3D5B">
      <w:pPr>
        <w:rPr>
          <w:rFonts w:ascii="Arial" w:hAnsi="Arial" w:cs="Arial"/>
        </w:rPr>
      </w:pPr>
      <w:r w:rsidRPr="001A2743">
        <w:rPr>
          <w:rFonts w:ascii="Arial" w:hAnsi="Arial" w:cs="Arial"/>
        </w:rPr>
        <w:t>NE29 7JQ</w:t>
      </w:r>
    </w:p>
    <w:p w14:paraId="3DBD03D4" w14:textId="77777777" w:rsidR="000B6CE0" w:rsidRPr="001A2743" w:rsidRDefault="000B6CE0" w:rsidP="00AA3D5B">
      <w:pPr>
        <w:rPr>
          <w:rFonts w:ascii="Arial" w:hAnsi="Arial" w:cs="Arial"/>
        </w:rPr>
      </w:pPr>
    </w:p>
    <w:p w14:paraId="0CADB200" w14:textId="77777777" w:rsidR="001810A9" w:rsidRPr="001A2743" w:rsidRDefault="001810A9" w:rsidP="00AA3D5B">
      <w:pPr>
        <w:rPr>
          <w:rFonts w:ascii="Arial" w:hAnsi="Arial" w:cs="Arial"/>
        </w:rPr>
      </w:pPr>
    </w:p>
    <w:p w14:paraId="4238C144" w14:textId="78350BD5" w:rsidR="000B6CE0" w:rsidRPr="001A2743" w:rsidRDefault="000B6CE0" w:rsidP="00AA3D5B">
      <w:pPr>
        <w:rPr>
          <w:rFonts w:ascii="Arial" w:hAnsi="Arial" w:cs="Arial"/>
        </w:rPr>
      </w:pPr>
      <w:r w:rsidRPr="001A2743">
        <w:rPr>
          <w:rFonts w:ascii="Arial" w:hAnsi="Arial" w:cs="Arial"/>
        </w:rPr>
        <w:t>Dear Mrs Grant</w:t>
      </w:r>
    </w:p>
    <w:p w14:paraId="6329DE52" w14:textId="77777777" w:rsidR="000B6CE0" w:rsidRPr="001A2743" w:rsidRDefault="000B6CE0" w:rsidP="00AA3D5B">
      <w:pPr>
        <w:rPr>
          <w:rFonts w:ascii="Arial" w:hAnsi="Arial" w:cs="Arial"/>
          <w:sz w:val="16"/>
          <w:szCs w:val="16"/>
        </w:rPr>
      </w:pPr>
    </w:p>
    <w:p w14:paraId="1C0A1528" w14:textId="024E5787" w:rsidR="000B6CE0" w:rsidRDefault="000B6CE0" w:rsidP="000B6CE0">
      <w:pPr>
        <w:rPr>
          <w:rFonts w:ascii="Arial" w:hAnsi="Arial" w:cs="Arial"/>
        </w:rPr>
      </w:pPr>
      <w:r w:rsidRPr="001A2743">
        <w:rPr>
          <w:rFonts w:ascii="Arial" w:hAnsi="Arial" w:cs="Arial"/>
        </w:rPr>
        <w:t>Following my visit to the school on Friday 2 February, when I presented the Collingwood Eco Warrior's with S</w:t>
      </w:r>
      <w:bookmarkStart w:id="3" w:name="_GoBack"/>
      <w:bookmarkEnd w:id="3"/>
      <w:r w:rsidRPr="001A2743">
        <w:rPr>
          <w:rFonts w:ascii="Arial" w:hAnsi="Arial" w:cs="Arial"/>
        </w:rPr>
        <w:t>pirit of North Tyneside Award, I wanted to write to you to say how impressed I was during my visit.</w:t>
      </w:r>
    </w:p>
    <w:p w14:paraId="12807C2F" w14:textId="77777777" w:rsidR="001A2743" w:rsidRPr="001A2743" w:rsidRDefault="001A2743" w:rsidP="000B6CE0">
      <w:pPr>
        <w:rPr>
          <w:rFonts w:ascii="Arial" w:hAnsi="Arial" w:cs="Arial"/>
        </w:rPr>
      </w:pPr>
    </w:p>
    <w:p w14:paraId="49DA539B" w14:textId="77777777" w:rsidR="000B6CE0" w:rsidRPr="001A2743" w:rsidRDefault="000B6CE0" w:rsidP="000B6CE0">
      <w:pPr>
        <w:rPr>
          <w:rFonts w:ascii="Arial" w:hAnsi="Arial" w:cs="Arial"/>
          <w:sz w:val="16"/>
          <w:szCs w:val="16"/>
        </w:rPr>
      </w:pPr>
    </w:p>
    <w:p w14:paraId="1A9ED937" w14:textId="6B218766" w:rsidR="000B6CE0" w:rsidRDefault="000B6CE0" w:rsidP="000B6CE0">
      <w:pPr>
        <w:rPr>
          <w:rFonts w:ascii="Arial" w:hAnsi="Arial" w:cs="Arial"/>
        </w:rPr>
      </w:pPr>
      <w:r w:rsidRPr="001A2743">
        <w:rPr>
          <w:rFonts w:ascii="Arial" w:hAnsi="Arial" w:cs="Arial"/>
        </w:rPr>
        <w:t>The children were amazing.  They were all so polite and well-behaved.  You are obviously doing a great job at the school.</w:t>
      </w:r>
    </w:p>
    <w:p w14:paraId="00545409" w14:textId="77777777" w:rsidR="001A2743" w:rsidRPr="001A2743" w:rsidRDefault="001A2743" w:rsidP="000B6CE0">
      <w:pPr>
        <w:rPr>
          <w:rFonts w:ascii="Arial" w:hAnsi="Arial" w:cs="Arial"/>
        </w:rPr>
      </w:pPr>
    </w:p>
    <w:p w14:paraId="764B886A" w14:textId="77777777" w:rsidR="000B6CE0" w:rsidRPr="001A2743" w:rsidRDefault="000B6CE0" w:rsidP="000B6CE0">
      <w:pPr>
        <w:rPr>
          <w:rFonts w:ascii="Arial" w:hAnsi="Arial" w:cs="Arial"/>
          <w:sz w:val="16"/>
          <w:szCs w:val="16"/>
        </w:rPr>
      </w:pPr>
    </w:p>
    <w:p w14:paraId="7BF7185C" w14:textId="3E289A09" w:rsidR="000B6CE0" w:rsidRDefault="000B6CE0" w:rsidP="000B6CE0">
      <w:pPr>
        <w:rPr>
          <w:rFonts w:ascii="Arial" w:hAnsi="Arial" w:cs="Arial"/>
          <w:color w:val="000000"/>
          <w:lang w:eastAsia="en-GB"/>
        </w:rPr>
      </w:pPr>
      <w:r w:rsidRPr="001A2743">
        <w:rPr>
          <w:rFonts w:ascii="Arial" w:hAnsi="Arial" w:cs="Arial"/>
        </w:rPr>
        <w:t xml:space="preserve">It was great to hear about the wonderful work that your </w:t>
      </w:r>
      <w:r w:rsidRPr="001A2743">
        <w:rPr>
          <w:rFonts w:ascii="Arial" w:hAnsi="Arial" w:cs="Arial"/>
          <w:color w:val="000000"/>
          <w:lang w:eastAsia="en-GB"/>
        </w:rPr>
        <w:t xml:space="preserve">Eco Warriors had carried out.   How they had spent time enhancing the sustainability and green code of the school by improving the biodiversity in the school grounds and the growing of crops. </w:t>
      </w:r>
    </w:p>
    <w:p w14:paraId="36AA3106" w14:textId="77777777" w:rsidR="001A2743" w:rsidRPr="001A2743" w:rsidRDefault="001A2743" w:rsidP="000B6CE0">
      <w:pPr>
        <w:rPr>
          <w:rFonts w:ascii="Arial" w:hAnsi="Arial" w:cs="Arial"/>
          <w:color w:val="000000"/>
          <w:lang w:eastAsia="en-GB"/>
        </w:rPr>
      </w:pPr>
    </w:p>
    <w:p w14:paraId="516E842C" w14:textId="77777777" w:rsidR="000B6CE0" w:rsidRPr="001A2743" w:rsidRDefault="000B6CE0" w:rsidP="000B6CE0">
      <w:pPr>
        <w:ind w:left="-108"/>
        <w:rPr>
          <w:rFonts w:ascii="Arial" w:hAnsi="Arial" w:cs="Arial"/>
          <w:color w:val="000000"/>
          <w:sz w:val="16"/>
          <w:szCs w:val="16"/>
          <w:lang w:eastAsia="en-GB"/>
        </w:rPr>
      </w:pPr>
    </w:p>
    <w:p w14:paraId="17D17B68" w14:textId="3A278EAB" w:rsidR="000B6CE0" w:rsidRDefault="000B6CE0" w:rsidP="000B6CE0">
      <w:pPr>
        <w:rPr>
          <w:rFonts w:ascii="Arial" w:hAnsi="Arial" w:cs="Arial"/>
          <w:color w:val="000000"/>
          <w:lang w:eastAsia="en-GB"/>
        </w:rPr>
      </w:pPr>
      <w:r w:rsidRPr="001A2743">
        <w:rPr>
          <w:rFonts w:ascii="Arial" w:hAnsi="Arial" w:cs="Arial"/>
          <w:color w:val="000000"/>
          <w:lang w:eastAsia="en-GB"/>
        </w:rPr>
        <w:t xml:space="preserve">I would also like to thank Mrs Ingleby once again for encouraging the children.  I am sure all of your efforts at the school will make a big difference to the children and their families. </w:t>
      </w:r>
    </w:p>
    <w:p w14:paraId="1A9907A5" w14:textId="7BC71064" w:rsidR="001A2743" w:rsidRDefault="001A2743" w:rsidP="000B6CE0">
      <w:pPr>
        <w:rPr>
          <w:rFonts w:ascii="Arial" w:hAnsi="Arial" w:cs="Arial"/>
          <w:color w:val="000000"/>
          <w:lang w:eastAsia="en-GB"/>
        </w:rPr>
      </w:pPr>
    </w:p>
    <w:p w14:paraId="1ECCC929" w14:textId="77777777" w:rsidR="001A2743" w:rsidRPr="001A2743" w:rsidRDefault="001A2743" w:rsidP="000B6CE0">
      <w:pPr>
        <w:rPr>
          <w:rFonts w:ascii="Arial" w:hAnsi="Arial" w:cs="Arial"/>
          <w:color w:val="000000"/>
          <w:lang w:eastAsia="en-GB"/>
        </w:rPr>
      </w:pPr>
    </w:p>
    <w:p w14:paraId="75D56BD7" w14:textId="77777777" w:rsidR="000B6CE0" w:rsidRPr="001A2743" w:rsidRDefault="000B6CE0" w:rsidP="00AA3D5B">
      <w:pPr>
        <w:rPr>
          <w:rFonts w:ascii="Arial" w:hAnsi="Arial" w:cs="Arial"/>
          <w:sz w:val="16"/>
          <w:szCs w:val="16"/>
        </w:rPr>
      </w:pPr>
    </w:p>
    <w:p w14:paraId="537C6CE8" w14:textId="00F2989D" w:rsidR="00AA3D5B" w:rsidRPr="001A2743" w:rsidRDefault="00AA3D5B" w:rsidP="00AA3D5B">
      <w:pPr>
        <w:rPr>
          <w:rFonts w:ascii="Arial" w:hAnsi="Arial" w:cs="Arial"/>
        </w:rPr>
      </w:pPr>
      <w:r w:rsidRPr="001A2743">
        <w:rPr>
          <w:rFonts w:ascii="Arial" w:hAnsi="Arial" w:cs="Arial"/>
        </w:rPr>
        <w:t>Kind Regards</w:t>
      </w:r>
    </w:p>
    <w:bookmarkEnd w:id="1"/>
    <w:p w14:paraId="676AF073" w14:textId="77777777" w:rsidR="00AA3D5B" w:rsidRPr="001A2743" w:rsidRDefault="00AA3D5B" w:rsidP="00AA3D5B">
      <w:pPr>
        <w:rPr>
          <w:rFonts w:ascii="Arial" w:hAnsi="Arial" w:cs="Arial"/>
          <w:sz w:val="18"/>
          <w:szCs w:val="18"/>
        </w:rPr>
      </w:pPr>
    </w:p>
    <w:p w14:paraId="0C974DDD" w14:textId="314DF50D" w:rsidR="00AA3D5B" w:rsidRDefault="00AA3D5B" w:rsidP="00AA3D5B">
      <w:pPr>
        <w:rPr>
          <w:rFonts w:ascii="Arial" w:hAnsi="Arial" w:cs="Arial"/>
        </w:rPr>
      </w:pPr>
      <w:r w:rsidRPr="001A2743">
        <w:rPr>
          <w:rFonts w:ascii="Arial" w:hAnsi="Arial" w:cs="Arial"/>
          <w:noProof/>
          <w:lang w:eastAsia="en-GB"/>
        </w:rPr>
        <w:drawing>
          <wp:inline distT="0" distB="0" distL="0" distR="0" wp14:anchorId="70B34147" wp14:editId="27DC3010">
            <wp:extent cx="1485900" cy="317500"/>
            <wp:effectExtent l="0" t="0" r="0" b="0"/>
            <wp:docPr id="3" name="Picture 3" descr="Redfearn N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fearn Norm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317500"/>
                    </a:xfrm>
                    <a:prstGeom prst="rect">
                      <a:avLst/>
                    </a:prstGeom>
                    <a:noFill/>
                    <a:ln>
                      <a:noFill/>
                    </a:ln>
                  </pic:spPr>
                </pic:pic>
              </a:graphicData>
            </a:graphic>
          </wp:inline>
        </w:drawing>
      </w:r>
    </w:p>
    <w:p w14:paraId="16BEAE52" w14:textId="77777777" w:rsidR="001A2743" w:rsidRPr="001A2743" w:rsidRDefault="001A2743" w:rsidP="00AA3D5B">
      <w:pPr>
        <w:rPr>
          <w:rFonts w:ascii="Arial" w:hAnsi="Arial" w:cs="Arial"/>
        </w:rPr>
      </w:pPr>
    </w:p>
    <w:p w14:paraId="2392C1D9" w14:textId="77777777" w:rsidR="00AA3D5B" w:rsidRPr="001A2743" w:rsidRDefault="00AA3D5B" w:rsidP="00AA3D5B">
      <w:pPr>
        <w:pStyle w:val="Caption"/>
        <w:rPr>
          <w:sz w:val="16"/>
          <w:szCs w:val="16"/>
        </w:rPr>
      </w:pPr>
    </w:p>
    <w:p w14:paraId="50235BE7" w14:textId="3A0658DE" w:rsidR="00AA3D5B" w:rsidRPr="001A2743" w:rsidRDefault="0023501D" w:rsidP="00AA3D5B">
      <w:pPr>
        <w:pStyle w:val="Caption"/>
      </w:pPr>
      <w:r w:rsidRPr="001A2743">
        <w:t xml:space="preserve">DAME </w:t>
      </w:r>
      <w:r w:rsidR="00AA3D5B" w:rsidRPr="001A2743">
        <w:t xml:space="preserve">NORMA REDFEARN </w:t>
      </w:r>
      <w:r w:rsidR="00A10E08" w:rsidRPr="001A2743">
        <w:t>DB</w:t>
      </w:r>
      <w:r w:rsidR="00AA3D5B" w:rsidRPr="001A2743">
        <w:t>E</w:t>
      </w:r>
    </w:p>
    <w:p w14:paraId="77897DFD" w14:textId="77777777" w:rsidR="00AA3D5B" w:rsidRPr="001A2743" w:rsidRDefault="00AA3D5B" w:rsidP="00AA3D5B">
      <w:pPr>
        <w:pStyle w:val="Heading3"/>
        <w:overflowPunct/>
        <w:autoSpaceDE/>
        <w:autoSpaceDN/>
        <w:adjustRightInd/>
        <w:textAlignment w:val="auto"/>
        <w:rPr>
          <w:rFonts w:ascii="Arial" w:hAnsi="Arial" w:cs="Arial"/>
          <w:b w:val="0"/>
          <w:bCs/>
          <w:szCs w:val="24"/>
          <w:u w:val="none"/>
        </w:rPr>
      </w:pPr>
      <w:r w:rsidRPr="001A2743">
        <w:rPr>
          <w:rFonts w:ascii="Arial" w:hAnsi="Arial" w:cs="Arial"/>
          <w:bCs/>
          <w:szCs w:val="24"/>
          <w:u w:val="none"/>
        </w:rPr>
        <w:t>ELECTED MAYOR OF NORTH TYNESIDE</w:t>
      </w:r>
    </w:p>
    <w:bookmarkEnd w:id="2"/>
    <w:sectPr w:rsidR="00AA3D5B" w:rsidRPr="001A2743" w:rsidSect="00577A93">
      <w:pgSz w:w="11906" w:h="16838"/>
      <w:pgMar w:top="850" w:right="1140" w:bottom="578" w:left="1140" w:header="709" w:footer="578"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13DB6" w14:textId="77777777" w:rsidR="00665BAB" w:rsidRDefault="00665BAB" w:rsidP="00665BAB">
      <w:r>
        <w:separator/>
      </w:r>
    </w:p>
  </w:endnote>
  <w:endnote w:type="continuationSeparator" w:id="0">
    <w:p w14:paraId="030E195E" w14:textId="77777777" w:rsidR="00665BAB" w:rsidRDefault="00665BAB" w:rsidP="00665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4DC49" w14:textId="77777777" w:rsidR="00665BAB" w:rsidRDefault="00665BAB" w:rsidP="00665BAB">
      <w:r>
        <w:separator/>
      </w:r>
    </w:p>
  </w:footnote>
  <w:footnote w:type="continuationSeparator" w:id="0">
    <w:p w14:paraId="678EB778" w14:textId="77777777" w:rsidR="00665BAB" w:rsidRDefault="00665BAB" w:rsidP="00665B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462"/>
    <w:rsid w:val="00003D0E"/>
    <w:rsid w:val="0001704C"/>
    <w:rsid w:val="000218F2"/>
    <w:rsid w:val="00021D41"/>
    <w:rsid w:val="00022572"/>
    <w:rsid w:val="00023342"/>
    <w:rsid w:val="000627F1"/>
    <w:rsid w:val="000B0BAE"/>
    <w:rsid w:val="000B3B43"/>
    <w:rsid w:val="000B6CE0"/>
    <w:rsid w:val="000C2E35"/>
    <w:rsid w:val="000C6457"/>
    <w:rsid w:val="00102D5E"/>
    <w:rsid w:val="00104900"/>
    <w:rsid w:val="00133AC5"/>
    <w:rsid w:val="001810A9"/>
    <w:rsid w:val="001A056F"/>
    <w:rsid w:val="001A2743"/>
    <w:rsid w:val="001B5C11"/>
    <w:rsid w:val="001D6443"/>
    <w:rsid w:val="00201BF8"/>
    <w:rsid w:val="0023501D"/>
    <w:rsid w:val="00250D05"/>
    <w:rsid w:val="00287B0F"/>
    <w:rsid w:val="002B673F"/>
    <w:rsid w:val="002C1595"/>
    <w:rsid w:val="002F45C4"/>
    <w:rsid w:val="00375AA8"/>
    <w:rsid w:val="003C3EED"/>
    <w:rsid w:val="003F0EE1"/>
    <w:rsid w:val="00400352"/>
    <w:rsid w:val="00416460"/>
    <w:rsid w:val="004449D9"/>
    <w:rsid w:val="00451F86"/>
    <w:rsid w:val="0049365B"/>
    <w:rsid w:val="004A265A"/>
    <w:rsid w:val="004A608E"/>
    <w:rsid w:val="005508CD"/>
    <w:rsid w:val="005701FA"/>
    <w:rsid w:val="00577A93"/>
    <w:rsid w:val="005973C4"/>
    <w:rsid w:val="005B31FC"/>
    <w:rsid w:val="005B3BF1"/>
    <w:rsid w:val="005C1531"/>
    <w:rsid w:val="005D64E2"/>
    <w:rsid w:val="005E1960"/>
    <w:rsid w:val="006027A8"/>
    <w:rsid w:val="0062442D"/>
    <w:rsid w:val="006309EE"/>
    <w:rsid w:val="0066052B"/>
    <w:rsid w:val="00665BAB"/>
    <w:rsid w:val="00676E36"/>
    <w:rsid w:val="006B1809"/>
    <w:rsid w:val="006D69D3"/>
    <w:rsid w:val="006E0DC1"/>
    <w:rsid w:val="006F52FC"/>
    <w:rsid w:val="0071284E"/>
    <w:rsid w:val="007139DA"/>
    <w:rsid w:val="007214F0"/>
    <w:rsid w:val="00737756"/>
    <w:rsid w:val="00740D0E"/>
    <w:rsid w:val="00757F8C"/>
    <w:rsid w:val="0078540D"/>
    <w:rsid w:val="007F139D"/>
    <w:rsid w:val="007F5392"/>
    <w:rsid w:val="00813A55"/>
    <w:rsid w:val="00817AB4"/>
    <w:rsid w:val="008316A0"/>
    <w:rsid w:val="0088626D"/>
    <w:rsid w:val="00887CAC"/>
    <w:rsid w:val="008B51D6"/>
    <w:rsid w:val="008C528F"/>
    <w:rsid w:val="008D7D83"/>
    <w:rsid w:val="008E5C82"/>
    <w:rsid w:val="008F6866"/>
    <w:rsid w:val="00906961"/>
    <w:rsid w:val="00906C6D"/>
    <w:rsid w:val="0092297D"/>
    <w:rsid w:val="00926B60"/>
    <w:rsid w:val="009367EC"/>
    <w:rsid w:val="00936AB6"/>
    <w:rsid w:val="00970708"/>
    <w:rsid w:val="00993CB0"/>
    <w:rsid w:val="009A40B3"/>
    <w:rsid w:val="009F1F5F"/>
    <w:rsid w:val="00A07E44"/>
    <w:rsid w:val="00A10E08"/>
    <w:rsid w:val="00A13EE6"/>
    <w:rsid w:val="00A33973"/>
    <w:rsid w:val="00A725BA"/>
    <w:rsid w:val="00A72D38"/>
    <w:rsid w:val="00A75349"/>
    <w:rsid w:val="00AA3D5B"/>
    <w:rsid w:val="00AC4350"/>
    <w:rsid w:val="00B4544B"/>
    <w:rsid w:val="00B56748"/>
    <w:rsid w:val="00B624F3"/>
    <w:rsid w:val="00B70C02"/>
    <w:rsid w:val="00B74FC2"/>
    <w:rsid w:val="00BC6C2C"/>
    <w:rsid w:val="00BC7942"/>
    <w:rsid w:val="00BC7D8B"/>
    <w:rsid w:val="00C45624"/>
    <w:rsid w:val="00C95615"/>
    <w:rsid w:val="00CA5CDD"/>
    <w:rsid w:val="00CD0326"/>
    <w:rsid w:val="00CD65D8"/>
    <w:rsid w:val="00CF06BF"/>
    <w:rsid w:val="00D0349F"/>
    <w:rsid w:val="00D1092E"/>
    <w:rsid w:val="00D2158C"/>
    <w:rsid w:val="00D24CA8"/>
    <w:rsid w:val="00D4026E"/>
    <w:rsid w:val="00D53331"/>
    <w:rsid w:val="00D80462"/>
    <w:rsid w:val="00DB2CE0"/>
    <w:rsid w:val="00DF1A87"/>
    <w:rsid w:val="00E06E65"/>
    <w:rsid w:val="00E46B78"/>
    <w:rsid w:val="00E94FA4"/>
    <w:rsid w:val="00EC616B"/>
    <w:rsid w:val="00ED553C"/>
    <w:rsid w:val="00EF1641"/>
    <w:rsid w:val="00EF6C1E"/>
    <w:rsid w:val="00F00400"/>
    <w:rsid w:val="00F20B31"/>
    <w:rsid w:val="00F900BA"/>
    <w:rsid w:val="00FA60CC"/>
    <w:rsid w:val="00FA6EFC"/>
    <w:rsid w:val="00FD3A53"/>
    <w:rsid w:val="00FF1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3D900"/>
  <w15:docId w15:val="{1B48251C-CA31-4F46-8758-95775CF9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7A93"/>
    <w:rPr>
      <w:sz w:val="24"/>
      <w:szCs w:val="24"/>
      <w:lang w:eastAsia="en-US"/>
    </w:rPr>
  </w:style>
  <w:style w:type="paragraph" w:styleId="Heading1">
    <w:name w:val="heading 1"/>
    <w:basedOn w:val="Normal"/>
    <w:next w:val="Normal"/>
    <w:qFormat/>
    <w:rsid w:val="00577A93"/>
    <w:pPr>
      <w:keepNext/>
      <w:outlineLvl w:val="0"/>
    </w:pPr>
    <w:rPr>
      <w:rFonts w:ascii="Arial" w:hAnsi="Arial" w:cs="Arial"/>
      <w:u w:val="single"/>
    </w:rPr>
  </w:style>
  <w:style w:type="paragraph" w:styleId="Heading2">
    <w:name w:val="heading 2"/>
    <w:basedOn w:val="Normal"/>
    <w:next w:val="Normal"/>
    <w:qFormat/>
    <w:rsid w:val="00577A93"/>
    <w:pPr>
      <w:keepNext/>
      <w:outlineLvl w:val="1"/>
    </w:pPr>
    <w:rPr>
      <w:rFonts w:ascii="Arial" w:hAnsi="Arial" w:cs="Arial"/>
      <w:b/>
      <w:bCs/>
    </w:rPr>
  </w:style>
  <w:style w:type="paragraph" w:styleId="Heading3">
    <w:name w:val="heading 3"/>
    <w:basedOn w:val="Normal"/>
    <w:next w:val="Normal"/>
    <w:link w:val="Heading3Char"/>
    <w:qFormat/>
    <w:rsid w:val="00577A93"/>
    <w:pPr>
      <w:keepNext/>
      <w:overflowPunct w:val="0"/>
      <w:autoSpaceDE w:val="0"/>
      <w:autoSpaceDN w:val="0"/>
      <w:adjustRightInd w:val="0"/>
      <w:textAlignment w:val="baseline"/>
      <w:outlineLvl w:val="2"/>
    </w:pPr>
    <w:rPr>
      <w:rFonts w:ascii="Comic Sans MS" w:hAnsi="Comic Sans MS"/>
      <w:b/>
      <w:szCs w:val="20"/>
      <w:u w:val="single"/>
    </w:rPr>
  </w:style>
  <w:style w:type="paragraph" w:styleId="Heading4">
    <w:name w:val="heading 4"/>
    <w:basedOn w:val="Normal"/>
    <w:next w:val="Normal"/>
    <w:qFormat/>
    <w:rsid w:val="00577A93"/>
    <w:pPr>
      <w:keepNext/>
      <w:overflowPunct w:val="0"/>
      <w:autoSpaceDE w:val="0"/>
      <w:autoSpaceDN w:val="0"/>
      <w:adjustRightInd w:val="0"/>
      <w:textAlignment w:val="baseline"/>
      <w:outlineLvl w:val="3"/>
    </w:pPr>
    <w:rPr>
      <w:rFonts w:ascii="Comic Sans MS" w:hAnsi="Comic Sans M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semiHidden/>
    <w:rsid w:val="00577A93"/>
    <w:pPr>
      <w:overflowPunct w:val="0"/>
      <w:autoSpaceDE w:val="0"/>
      <w:autoSpaceDN w:val="0"/>
      <w:adjustRightInd w:val="0"/>
      <w:textAlignment w:val="baseline"/>
    </w:pPr>
    <w:rPr>
      <w:rFonts w:ascii="Arial" w:hAnsi="Arial" w:cs="Arial"/>
      <w:b/>
      <w:bCs/>
      <w:szCs w:val="20"/>
    </w:rPr>
  </w:style>
  <w:style w:type="paragraph" w:styleId="Caption">
    <w:name w:val="caption"/>
    <w:basedOn w:val="Normal"/>
    <w:next w:val="Normal"/>
    <w:qFormat/>
    <w:rsid w:val="00577A93"/>
    <w:rPr>
      <w:rFonts w:ascii="Arial" w:hAnsi="Arial" w:cs="Arial"/>
      <w:b/>
      <w:bCs/>
    </w:rPr>
  </w:style>
  <w:style w:type="paragraph" w:styleId="BodyText">
    <w:name w:val="Body Text"/>
    <w:basedOn w:val="Normal"/>
    <w:semiHidden/>
    <w:rsid w:val="00577A93"/>
    <w:pPr>
      <w:jc w:val="both"/>
    </w:pPr>
    <w:rPr>
      <w:rFonts w:ascii="Arial" w:hAnsi="Arial" w:cs="Arial"/>
    </w:rPr>
  </w:style>
  <w:style w:type="paragraph" w:styleId="BodyText3">
    <w:name w:val="Body Text 3"/>
    <w:basedOn w:val="Normal"/>
    <w:semiHidden/>
    <w:rsid w:val="00577A93"/>
    <w:rPr>
      <w:rFonts w:ascii="Arial" w:hAnsi="Arial" w:cs="Arial"/>
      <w:color w:val="000000"/>
    </w:rPr>
  </w:style>
  <w:style w:type="character" w:styleId="Hyperlink">
    <w:name w:val="Hyperlink"/>
    <w:basedOn w:val="DefaultParagraphFont"/>
    <w:uiPriority w:val="99"/>
    <w:unhideWhenUsed/>
    <w:rsid w:val="0001704C"/>
    <w:rPr>
      <w:color w:val="0000FF"/>
      <w:u w:val="single"/>
    </w:rPr>
  </w:style>
  <w:style w:type="character" w:customStyle="1" w:styleId="BodyText2Char">
    <w:name w:val="Body Text 2 Char"/>
    <w:basedOn w:val="DefaultParagraphFont"/>
    <w:link w:val="BodyText2"/>
    <w:semiHidden/>
    <w:locked/>
    <w:rsid w:val="000B3B43"/>
    <w:rPr>
      <w:rFonts w:ascii="Arial" w:hAnsi="Arial" w:cs="Arial"/>
      <w:b/>
      <w:bCs/>
      <w:sz w:val="24"/>
      <w:lang w:eastAsia="en-US"/>
    </w:rPr>
  </w:style>
  <w:style w:type="paragraph" w:styleId="BalloonText">
    <w:name w:val="Balloon Text"/>
    <w:basedOn w:val="Normal"/>
    <w:link w:val="BalloonTextChar"/>
    <w:uiPriority w:val="99"/>
    <w:semiHidden/>
    <w:unhideWhenUsed/>
    <w:rsid w:val="00906C6D"/>
    <w:rPr>
      <w:rFonts w:ascii="Tahoma" w:hAnsi="Tahoma" w:cs="Tahoma"/>
      <w:sz w:val="16"/>
      <w:szCs w:val="16"/>
    </w:rPr>
  </w:style>
  <w:style w:type="character" w:customStyle="1" w:styleId="BalloonTextChar">
    <w:name w:val="Balloon Text Char"/>
    <w:basedOn w:val="DefaultParagraphFont"/>
    <w:link w:val="BalloonText"/>
    <w:uiPriority w:val="99"/>
    <w:semiHidden/>
    <w:rsid w:val="00906C6D"/>
    <w:rPr>
      <w:rFonts w:ascii="Tahoma" w:hAnsi="Tahoma" w:cs="Tahoma"/>
      <w:sz w:val="16"/>
      <w:szCs w:val="16"/>
      <w:lang w:eastAsia="en-US"/>
    </w:rPr>
  </w:style>
  <w:style w:type="character" w:customStyle="1" w:styleId="Heading3Char">
    <w:name w:val="Heading 3 Char"/>
    <w:basedOn w:val="DefaultParagraphFont"/>
    <w:link w:val="Heading3"/>
    <w:rsid w:val="00250D05"/>
    <w:rPr>
      <w:rFonts w:ascii="Comic Sans MS" w:hAnsi="Comic Sans MS"/>
      <w:b/>
      <w:sz w:val="24"/>
      <w:u w:val="single"/>
      <w:lang w:eastAsia="en-US"/>
    </w:rPr>
  </w:style>
  <w:style w:type="table" w:styleId="TableGrid">
    <w:name w:val="Table Grid"/>
    <w:basedOn w:val="TableNormal"/>
    <w:uiPriority w:val="59"/>
    <w:rsid w:val="008862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5BAB"/>
    <w:pPr>
      <w:tabs>
        <w:tab w:val="center" w:pos="4513"/>
        <w:tab w:val="right" w:pos="9026"/>
      </w:tabs>
    </w:pPr>
  </w:style>
  <w:style w:type="character" w:customStyle="1" w:styleId="HeaderChar">
    <w:name w:val="Header Char"/>
    <w:basedOn w:val="DefaultParagraphFont"/>
    <w:link w:val="Header"/>
    <w:uiPriority w:val="99"/>
    <w:rsid w:val="00665BAB"/>
    <w:rPr>
      <w:sz w:val="24"/>
      <w:szCs w:val="24"/>
      <w:lang w:eastAsia="en-US"/>
    </w:rPr>
  </w:style>
  <w:style w:type="paragraph" w:styleId="Footer">
    <w:name w:val="footer"/>
    <w:basedOn w:val="Normal"/>
    <w:link w:val="FooterChar"/>
    <w:uiPriority w:val="99"/>
    <w:unhideWhenUsed/>
    <w:rsid w:val="00665BAB"/>
    <w:pPr>
      <w:tabs>
        <w:tab w:val="center" w:pos="4513"/>
        <w:tab w:val="right" w:pos="9026"/>
      </w:tabs>
    </w:pPr>
  </w:style>
  <w:style w:type="character" w:customStyle="1" w:styleId="FooterChar">
    <w:name w:val="Footer Char"/>
    <w:basedOn w:val="DefaultParagraphFont"/>
    <w:link w:val="Footer"/>
    <w:uiPriority w:val="99"/>
    <w:rsid w:val="00665BAB"/>
    <w:rPr>
      <w:sz w:val="24"/>
      <w:szCs w:val="24"/>
      <w:lang w:eastAsia="en-US"/>
    </w:rPr>
  </w:style>
  <w:style w:type="character" w:styleId="UnresolvedMention">
    <w:name w:val="Unresolved Mention"/>
    <w:basedOn w:val="DefaultParagraphFont"/>
    <w:uiPriority w:val="99"/>
    <w:semiHidden/>
    <w:unhideWhenUsed/>
    <w:rsid w:val="00665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31169">
      <w:bodyDiv w:val="1"/>
      <w:marLeft w:val="0"/>
      <w:marRight w:val="0"/>
      <w:marTop w:val="0"/>
      <w:marBottom w:val="0"/>
      <w:divBdr>
        <w:top w:val="none" w:sz="0" w:space="0" w:color="auto"/>
        <w:left w:val="none" w:sz="0" w:space="0" w:color="auto"/>
        <w:bottom w:val="none" w:sz="0" w:space="0" w:color="auto"/>
        <w:right w:val="none" w:sz="0" w:space="0" w:color="auto"/>
      </w:divBdr>
    </w:div>
    <w:div w:id="255795566">
      <w:bodyDiv w:val="1"/>
      <w:marLeft w:val="0"/>
      <w:marRight w:val="0"/>
      <w:marTop w:val="0"/>
      <w:marBottom w:val="0"/>
      <w:divBdr>
        <w:top w:val="none" w:sz="0" w:space="0" w:color="auto"/>
        <w:left w:val="none" w:sz="0" w:space="0" w:color="auto"/>
        <w:bottom w:val="none" w:sz="0" w:space="0" w:color="auto"/>
        <w:right w:val="none" w:sz="0" w:space="0" w:color="auto"/>
      </w:divBdr>
    </w:div>
    <w:div w:id="294454025">
      <w:bodyDiv w:val="1"/>
      <w:marLeft w:val="0"/>
      <w:marRight w:val="0"/>
      <w:marTop w:val="0"/>
      <w:marBottom w:val="0"/>
      <w:divBdr>
        <w:top w:val="none" w:sz="0" w:space="0" w:color="auto"/>
        <w:left w:val="none" w:sz="0" w:space="0" w:color="auto"/>
        <w:bottom w:val="none" w:sz="0" w:space="0" w:color="auto"/>
        <w:right w:val="none" w:sz="0" w:space="0" w:color="auto"/>
      </w:divBdr>
    </w:div>
    <w:div w:id="983854865">
      <w:bodyDiv w:val="1"/>
      <w:marLeft w:val="0"/>
      <w:marRight w:val="0"/>
      <w:marTop w:val="0"/>
      <w:marBottom w:val="0"/>
      <w:divBdr>
        <w:top w:val="none" w:sz="0" w:space="0" w:color="auto"/>
        <w:left w:val="none" w:sz="0" w:space="0" w:color="auto"/>
        <w:bottom w:val="none" w:sz="0" w:space="0" w:color="auto"/>
        <w:right w:val="none" w:sz="0" w:space="0" w:color="auto"/>
      </w:divBdr>
    </w:div>
    <w:div w:id="1061441376">
      <w:bodyDiv w:val="1"/>
      <w:marLeft w:val="0"/>
      <w:marRight w:val="0"/>
      <w:marTop w:val="0"/>
      <w:marBottom w:val="0"/>
      <w:divBdr>
        <w:top w:val="none" w:sz="0" w:space="0" w:color="auto"/>
        <w:left w:val="none" w:sz="0" w:space="0" w:color="auto"/>
        <w:bottom w:val="none" w:sz="0" w:space="0" w:color="auto"/>
        <w:right w:val="none" w:sz="0" w:space="0" w:color="auto"/>
      </w:divBdr>
    </w:div>
    <w:div w:id="1187063347">
      <w:bodyDiv w:val="1"/>
      <w:marLeft w:val="0"/>
      <w:marRight w:val="0"/>
      <w:marTop w:val="0"/>
      <w:marBottom w:val="0"/>
      <w:divBdr>
        <w:top w:val="none" w:sz="0" w:space="0" w:color="auto"/>
        <w:left w:val="none" w:sz="0" w:space="0" w:color="auto"/>
        <w:bottom w:val="none" w:sz="0" w:space="0" w:color="auto"/>
        <w:right w:val="none" w:sz="0" w:space="0" w:color="auto"/>
      </w:divBdr>
    </w:div>
    <w:div w:id="1220748525">
      <w:bodyDiv w:val="1"/>
      <w:marLeft w:val="0"/>
      <w:marRight w:val="0"/>
      <w:marTop w:val="0"/>
      <w:marBottom w:val="0"/>
      <w:divBdr>
        <w:top w:val="none" w:sz="0" w:space="0" w:color="auto"/>
        <w:left w:val="none" w:sz="0" w:space="0" w:color="auto"/>
        <w:bottom w:val="none" w:sz="0" w:space="0" w:color="auto"/>
        <w:right w:val="none" w:sz="0" w:space="0" w:color="auto"/>
      </w:divBdr>
    </w:div>
    <w:div w:id="1393381016">
      <w:bodyDiv w:val="1"/>
      <w:marLeft w:val="0"/>
      <w:marRight w:val="0"/>
      <w:marTop w:val="0"/>
      <w:marBottom w:val="0"/>
      <w:divBdr>
        <w:top w:val="none" w:sz="0" w:space="0" w:color="auto"/>
        <w:left w:val="none" w:sz="0" w:space="0" w:color="auto"/>
        <w:bottom w:val="none" w:sz="0" w:space="0" w:color="auto"/>
        <w:right w:val="none" w:sz="0" w:space="0" w:color="auto"/>
      </w:divBdr>
    </w:div>
    <w:div w:id="1469976049">
      <w:bodyDiv w:val="1"/>
      <w:marLeft w:val="0"/>
      <w:marRight w:val="0"/>
      <w:marTop w:val="0"/>
      <w:marBottom w:val="0"/>
      <w:divBdr>
        <w:top w:val="none" w:sz="0" w:space="0" w:color="auto"/>
        <w:left w:val="none" w:sz="0" w:space="0" w:color="auto"/>
        <w:bottom w:val="none" w:sz="0" w:space="0" w:color="auto"/>
        <w:right w:val="none" w:sz="0" w:space="0" w:color="auto"/>
      </w:divBdr>
    </w:div>
    <w:div w:id="1511220754">
      <w:bodyDiv w:val="1"/>
      <w:marLeft w:val="0"/>
      <w:marRight w:val="0"/>
      <w:marTop w:val="0"/>
      <w:marBottom w:val="0"/>
      <w:divBdr>
        <w:top w:val="none" w:sz="0" w:space="0" w:color="auto"/>
        <w:left w:val="none" w:sz="0" w:space="0" w:color="auto"/>
        <w:bottom w:val="none" w:sz="0" w:space="0" w:color="auto"/>
        <w:right w:val="none" w:sz="0" w:space="0" w:color="auto"/>
      </w:divBdr>
    </w:div>
    <w:div w:id="1577469437">
      <w:bodyDiv w:val="1"/>
      <w:marLeft w:val="0"/>
      <w:marRight w:val="0"/>
      <w:marTop w:val="0"/>
      <w:marBottom w:val="0"/>
      <w:divBdr>
        <w:top w:val="none" w:sz="0" w:space="0" w:color="auto"/>
        <w:left w:val="none" w:sz="0" w:space="0" w:color="auto"/>
        <w:bottom w:val="none" w:sz="0" w:space="0" w:color="auto"/>
        <w:right w:val="none" w:sz="0" w:space="0" w:color="auto"/>
      </w:divBdr>
    </w:div>
    <w:div w:id="1658193452">
      <w:bodyDiv w:val="1"/>
      <w:marLeft w:val="0"/>
      <w:marRight w:val="0"/>
      <w:marTop w:val="0"/>
      <w:marBottom w:val="0"/>
      <w:divBdr>
        <w:top w:val="none" w:sz="0" w:space="0" w:color="auto"/>
        <w:left w:val="none" w:sz="0" w:space="0" w:color="auto"/>
        <w:bottom w:val="none" w:sz="0" w:space="0" w:color="auto"/>
        <w:right w:val="none" w:sz="0" w:space="0" w:color="auto"/>
      </w:divBdr>
    </w:div>
    <w:div w:id="1670019758">
      <w:bodyDiv w:val="1"/>
      <w:marLeft w:val="0"/>
      <w:marRight w:val="0"/>
      <w:marTop w:val="0"/>
      <w:marBottom w:val="0"/>
      <w:divBdr>
        <w:top w:val="none" w:sz="0" w:space="0" w:color="auto"/>
        <w:left w:val="none" w:sz="0" w:space="0" w:color="auto"/>
        <w:bottom w:val="none" w:sz="0" w:space="0" w:color="auto"/>
        <w:right w:val="none" w:sz="0" w:space="0" w:color="auto"/>
      </w:divBdr>
    </w:div>
    <w:div w:id="1695229262">
      <w:bodyDiv w:val="1"/>
      <w:marLeft w:val="0"/>
      <w:marRight w:val="0"/>
      <w:marTop w:val="0"/>
      <w:marBottom w:val="0"/>
      <w:divBdr>
        <w:top w:val="none" w:sz="0" w:space="0" w:color="auto"/>
        <w:left w:val="none" w:sz="0" w:space="0" w:color="auto"/>
        <w:bottom w:val="none" w:sz="0" w:space="0" w:color="auto"/>
        <w:right w:val="none" w:sz="0" w:space="0" w:color="auto"/>
      </w:divBdr>
    </w:div>
    <w:div w:id="1701542012">
      <w:bodyDiv w:val="1"/>
      <w:marLeft w:val="0"/>
      <w:marRight w:val="0"/>
      <w:marTop w:val="0"/>
      <w:marBottom w:val="0"/>
      <w:divBdr>
        <w:top w:val="none" w:sz="0" w:space="0" w:color="auto"/>
        <w:left w:val="none" w:sz="0" w:space="0" w:color="auto"/>
        <w:bottom w:val="none" w:sz="0" w:space="0" w:color="auto"/>
        <w:right w:val="none" w:sz="0" w:space="0" w:color="auto"/>
      </w:divBdr>
    </w:div>
    <w:div w:id="1759861828">
      <w:bodyDiv w:val="1"/>
      <w:marLeft w:val="0"/>
      <w:marRight w:val="0"/>
      <w:marTop w:val="0"/>
      <w:marBottom w:val="0"/>
      <w:divBdr>
        <w:top w:val="none" w:sz="0" w:space="0" w:color="auto"/>
        <w:left w:val="none" w:sz="0" w:space="0" w:color="auto"/>
        <w:bottom w:val="none" w:sz="0" w:space="0" w:color="auto"/>
        <w:right w:val="none" w:sz="0" w:space="0" w:color="auto"/>
      </w:divBdr>
    </w:div>
    <w:div w:id="209258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at0909\Application%20Data\Microsoft\Templates\John%20HarrisonPurp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F4BD9-D157-4942-9BB3-3F09D622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John HarrisonPurple</Template>
  <TotalTime>0</TotalTime>
  <Pages>1</Pages>
  <Words>190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John Harrison</vt:lpstr>
    </vt:vector>
  </TitlesOfParts>
  <Company>North Tyneside Council</Company>
  <LinksUpToDate>false</LinksUpToDate>
  <CharactersWithSpaces>1158</CharactersWithSpaces>
  <SharedDoc>false</SharedDoc>
  <HLinks>
    <vt:vector size="6" baseType="variant">
      <vt:variant>
        <vt:i4>2949199</vt:i4>
      </vt:variant>
      <vt:variant>
        <vt:i4>2370</vt:i4>
      </vt:variant>
      <vt:variant>
        <vt:i4>1025</vt:i4>
      </vt:variant>
      <vt:variant>
        <vt:i4>1</vt:i4>
      </vt:variant>
      <vt:variant>
        <vt:lpwstr>cid:image003.jpg@01CE4BF8.3D1BFCA0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Harrison</dc:title>
  <dc:subject/>
  <dc:creator>Authourised User</dc:creator>
  <cp:keywords/>
  <dc:description/>
  <cp:lastModifiedBy>harriet.bland</cp:lastModifiedBy>
  <cp:revision>2</cp:revision>
  <cp:lastPrinted>2024-02-07T15:02:00Z</cp:lastPrinted>
  <dcterms:created xsi:type="dcterms:W3CDTF">2024-02-07T15:02:00Z</dcterms:created>
  <dcterms:modified xsi:type="dcterms:W3CDTF">2024-02-07T15:02:00Z</dcterms:modified>
</cp:coreProperties>
</file>